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82E" w:rsidRDefault="00D9782E">
      <w:r w:rsidRPr="00CE3DB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Macintosh HD:Users:pattiroberts:Desktop:My Plate 2.png" style="width:425.25pt;height:200.25pt;visibility:visible">
            <v:imagedata r:id="rId4" o:title=""/>
          </v:shape>
        </w:pict>
      </w:r>
    </w:p>
    <w:p w:rsidR="00D9782E" w:rsidRDefault="00D9782E"/>
    <w:p w:rsidR="00D9782E" w:rsidRDefault="00D9782E">
      <w:bookmarkStart w:id="0" w:name="_GoBack"/>
      <w:bookmarkEnd w:id="0"/>
    </w:p>
    <w:p w:rsidR="00D9782E" w:rsidRDefault="00D9782E"/>
    <w:p w:rsidR="00D9782E" w:rsidRDefault="00D9782E">
      <w:r w:rsidRPr="00CE3DBA">
        <w:rPr>
          <w:noProof/>
        </w:rPr>
        <w:pict>
          <v:shape id="Picture 6" o:spid="_x0000_i1026" type="#_x0000_t75" alt="Macintosh HD:Users:pattiroberts:Desktop:My Plate 3.png" style="width:537.75pt;height:315pt;visibility:visible">
            <v:imagedata r:id="rId5" o:title=""/>
          </v:shape>
        </w:pict>
      </w:r>
    </w:p>
    <w:p w:rsidR="00D9782E" w:rsidRDefault="00D9782E"/>
    <w:p w:rsidR="00D9782E" w:rsidRDefault="00D9782E">
      <w:r w:rsidRPr="00CE3DBA">
        <w:rPr>
          <w:noProof/>
        </w:rPr>
        <w:pict>
          <v:shape id="Picture 3" o:spid="_x0000_i1027" type="#_x0000_t75" alt="Macintosh HD:Users:pattiroberts:Desktop:My Plate 5.png" style="width:537pt;height:351pt;visibility:visible">
            <v:imagedata r:id="rId6" o:title=""/>
          </v:shape>
        </w:pict>
      </w:r>
    </w:p>
    <w:p w:rsidR="00D9782E" w:rsidRPr="00727CDC" w:rsidRDefault="00D9782E" w:rsidP="00727CDC">
      <w:pPr>
        <w:jc w:val="right"/>
      </w:pPr>
    </w:p>
    <w:p w:rsidR="00D9782E" w:rsidRDefault="00D9782E">
      <w:r>
        <w:rPr>
          <w:noProof/>
        </w:rPr>
        <w:pict>
          <v:shape id="Picture 4" o:spid="_x0000_s1026" type="#_x0000_t75" alt="Macintosh HD:Users:pattiroberts:Desktop:My Plate 6.png" style="position:absolute;margin-left:0;margin-top:0;width:539pt;height:304pt;z-index:251658240;visibility:visible;mso-position-horizontal:left;mso-position-vertical:top">
            <v:imagedata r:id="rId7" o:title=""/>
            <w10:wrap type="square"/>
          </v:shape>
        </w:pict>
      </w:r>
      <w:r>
        <w:br w:type="textWrapping" w:clear="all"/>
      </w:r>
    </w:p>
    <w:p w:rsidR="00D9782E" w:rsidRDefault="00D9782E">
      <w:r w:rsidRPr="00CE3DBA">
        <w:rPr>
          <w:noProof/>
        </w:rPr>
        <w:pict>
          <v:shape id="Picture 5" o:spid="_x0000_i1028" type="#_x0000_t75" alt="Macintosh HD:Users:pattiroberts:Desktop:My Plate 7.png" style="width:536.25pt;height:328.5pt;visibility:visible">
            <v:imagedata r:id="rId8" o:title=""/>
          </v:shape>
        </w:pict>
      </w:r>
    </w:p>
    <w:p w:rsidR="00D9782E" w:rsidRDefault="00D9782E"/>
    <w:p w:rsidR="00D9782E" w:rsidRDefault="00D9782E" w:rsidP="00727CDC">
      <w:pPr>
        <w:jc w:val="center"/>
        <w:rPr>
          <w:sz w:val="28"/>
          <w:szCs w:val="28"/>
        </w:rPr>
      </w:pPr>
    </w:p>
    <w:p w:rsidR="00D9782E" w:rsidRPr="00374BAC" w:rsidRDefault="00D9782E" w:rsidP="00727CDC">
      <w:pPr>
        <w:jc w:val="center"/>
        <w:rPr>
          <w:sz w:val="52"/>
          <w:szCs w:val="52"/>
        </w:rPr>
      </w:pPr>
      <w:r w:rsidRPr="00374BAC">
        <w:rPr>
          <w:sz w:val="52"/>
          <w:szCs w:val="52"/>
        </w:rPr>
        <w:t>Record your recommended amounts below:</w:t>
      </w:r>
    </w:p>
    <w:p w:rsidR="00D9782E" w:rsidRDefault="00D9782E" w:rsidP="00727CDC">
      <w:pPr>
        <w:jc w:val="center"/>
        <w:rPr>
          <w:sz w:val="28"/>
          <w:szCs w:val="28"/>
        </w:rPr>
      </w:pPr>
    </w:p>
    <w:p w:rsidR="00D9782E" w:rsidRDefault="00D9782E" w:rsidP="00727CDC">
      <w:pPr>
        <w:jc w:val="center"/>
        <w:rPr>
          <w:sz w:val="28"/>
          <w:szCs w:val="28"/>
        </w:rPr>
      </w:pPr>
      <w:r w:rsidRPr="00727CDC">
        <w:rPr>
          <w:sz w:val="28"/>
          <w:szCs w:val="28"/>
        </w:rPr>
        <w:t xml:space="preserve">Grains </w:t>
      </w:r>
      <w:r w:rsidRPr="00727CDC">
        <w:rPr>
          <w:sz w:val="28"/>
          <w:szCs w:val="28"/>
        </w:rPr>
        <w:tab/>
      </w:r>
      <w:r w:rsidRPr="00727CDC">
        <w:rPr>
          <w:sz w:val="28"/>
          <w:szCs w:val="28"/>
        </w:rPr>
        <w:tab/>
        <w:t>Vegetables</w:t>
      </w:r>
      <w:r w:rsidRPr="00727CDC">
        <w:rPr>
          <w:sz w:val="28"/>
          <w:szCs w:val="28"/>
        </w:rPr>
        <w:tab/>
      </w:r>
      <w:r w:rsidRPr="00727CDC">
        <w:rPr>
          <w:sz w:val="28"/>
          <w:szCs w:val="28"/>
        </w:rPr>
        <w:tab/>
        <w:t>Fruits</w:t>
      </w:r>
      <w:r w:rsidRPr="00727CDC">
        <w:rPr>
          <w:sz w:val="28"/>
          <w:szCs w:val="28"/>
        </w:rPr>
        <w:tab/>
      </w:r>
      <w:r w:rsidRPr="00727CDC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727CDC">
        <w:rPr>
          <w:sz w:val="28"/>
          <w:szCs w:val="28"/>
        </w:rPr>
        <w:t>Dairy</w:t>
      </w:r>
      <w:r w:rsidRPr="00727CDC">
        <w:rPr>
          <w:sz w:val="28"/>
          <w:szCs w:val="28"/>
        </w:rPr>
        <w:tab/>
      </w:r>
      <w:r w:rsidRPr="00727CDC">
        <w:rPr>
          <w:sz w:val="28"/>
          <w:szCs w:val="28"/>
        </w:rPr>
        <w:tab/>
        <w:t>Protein Foods</w:t>
      </w:r>
    </w:p>
    <w:p w:rsidR="00D9782E" w:rsidRDefault="00D9782E" w:rsidP="00727CDC">
      <w:pPr>
        <w:jc w:val="center"/>
        <w:rPr>
          <w:sz w:val="28"/>
          <w:szCs w:val="28"/>
        </w:rPr>
      </w:pPr>
    </w:p>
    <w:p w:rsidR="00D9782E" w:rsidRDefault="00D9782E" w:rsidP="00727CDC">
      <w:pPr>
        <w:rPr>
          <w:sz w:val="28"/>
          <w:szCs w:val="28"/>
        </w:rPr>
      </w:pPr>
      <w:r>
        <w:rPr>
          <w:sz w:val="28"/>
          <w:szCs w:val="28"/>
        </w:rPr>
        <w:t xml:space="preserve">     _____________</w:t>
      </w:r>
      <w:r>
        <w:rPr>
          <w:sz w:val="28"/>
          <w:szCs w:val="28"/>
        </w:rPr>
        <w:tab/>
        <w:t xml:space="preserve">         _____________ </w:t>
      </w:r>
      <w:r>
        <w:rPr>
          <w:sz w:val="28"/>
          <w:szCs w:val="28"/>
        </w:rPr>
        <w:tab/>
        <w:t xml:space="preserve">     ___________         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</w:t>
      </w:r>
    </w:p>
    <w:p w:rsidR="00D9782E" w:rsidRDefault="00D9782E" w:rsidP="00727CDC">
      <w:pPr>
        <w:rPr>
          <w:sz w:val="28"/>
          <w:szCs w:val="28"/>
        </w:rPr>
      </w:pPr>
    </w:p>
    <w:p w:rsidR="00D9782E" w:rsidRPr="00374BAC" w:rsidRDefault="00D9782E" w:rsidP="00374BAC">
      <w:pPr>
        <w:jc w:val="center"/>
        <w:rPr>
          <w:sz w:val="40"/>
          <w:szCs w:val="40"/>
        </w:rPr>
      </w:pPr>
      <w:r w:rsidRPr="00374BAC">
        <w:rPr>
          <w:sz w:val="40"/>
          <w:szCs w:val="40"/>
        </w:rPr>
        <w:t>DO NOT PRINT until you have asked your teacher for permission.</w:t>
      </w:r>
    </w:p>
    <w:sectPr w:rsidR="00D9782E" w:rsidRPr="00374BAC" w:rsidSect="00727CDC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7CDC"/>
    <w:rsid w:val="000D02CF"/>
    <w:rsid w:val="002B3D17"/>
    <w:rsid w:val="00374BAC"/>
    <w:rsid w:val="00727CDC"/>
    <w:rsid w:val="00975A7E"/>
    <w:rsid w:val="00CE3DBA"/>
    <w:rsid w:val="00D9782E"/>
    <w:rsid w:val="00EA6427"/>
    <w:rsid w:val="00F52274"/>
    <w:rsid w:val="00FA1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A7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27CD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7CDC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40</Words>
  <Characters>233</Characters>
  <Application>Microsoft Office Outlook</Application>
  <DocSecurity>0</DocSecurity>
  <Lines>0</Lines>
  <Paragraphs>0</Paragraphs>
  <ScaleCrop>false</ScaleCrop>
  <Company>Hartland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Roberts</dc:creator>
  <cp:keywords/>
  <dc:description/>
  <cp:lastModifiedBy>hmst</cp:lastModifiedBy>
  <cp:revision>3</cp:revision>
  <dcterms:created xsi:type="dcterms:W3CDTF">2012-11-06T17:17:00Z</dcterms:created>
  <dcterms:modified xsi:type="dcterms:W3CDTF">2012-11-06T17:29:00Z</dcterms:modified>
</cp:coreProperties>
</file>